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CD2" w:rsidRPr="00694014" w:rsidRDefault="004E7CD2" w:rsidP="006B4E5E">
      <w:pPr>
        <w:jc w:val="center"/>
        <w:rPr>
          <w:rFonts w:cs="Calibri"/>
          <w:sz w:val="28"/>
          <w:u w:val="single"/>
        </w:rPr>
      </w:pPr>
      <w:r w:rsidRPr="00694014">
        <w:rPr>
          <w:rFonts w:cs="Calibri"/>
          <w:sz w:val="28"/>
          <w:u w:val="single"/>
        </w:rPr>
        <w:t>IV CONGRESO INTERNACIONAL</w:t>
      </w:r>
    </w:p>
    <w:p w:rsidR="004E7CD2" w:rsidRPr="00694014" w:rsidRDefault="004E7CD2" w:rsidP="006B4E5E">
      <w:pPr>
        <w:jc w:val="center"/>
        <w:rPr>
          <w:rFonts w:cs="Calibri"/>
          <w:sz w:val="28"/>
          <w:u w:val="single"/>
        </w:rPr>
      </w:pPr>
    </w:p>
    <w:p w:rsidR="004E7CD2" w:rsidRPr="00694014" w:rsidRDefault="004E7CD2" w:rsidP="006B4E5E">
      <w:pPr>
        <w:jc w:val="center"/>
        <w:rPr>
          <w:rFonts w:cs="Calibri"/>
          <w:b/>
          <w:sz w:val="28"/>
        </w:rPr>
      </w:pPr>
      <w:r w:rsidRPr="00694014">
        <w:rPr>
          <w:rFonts w:cs="Calibri"/>
          <w:b/>
          <w:sz w:val="28"/>
        </w:rPr>
        <w:t>Perspectivas del constitucionalismo contemporáneo</w:t>
      </w:r>
    </w:p>
    <w:p w:rsidR="004E7CD2" w:rsidRPr="00694014" w:rsidRDefault="004E7CD2" w:rsidP="006B4E5E">
      <w:pPr>
        <w:jc w:val="center"/>
        <w:rPr>
          <w:rFonts w:cs="Calibri"/>
          <w:i/>
          <w:sz w:val="28"/>
        </w:rPr>
      </w:pPr>
      <w:r w:rsidRPr="00694014">
        <w:rPr>
          <w:rFonts w:cs="Calibri"/>
          <w:i/>
          <w:sz w:val="28"/>
        </w:rPr>
        <w:t>Con ocasión del 70º aniversario de la Constitución italiana</w:t>
      </w:r>
    </w:p>
    <w:p w:rsidR="004E7CD2" w:rsidRPr="00694014" w:rsidRDefault="004E7CD2" w:rsidP="006B4E5E">
      <w:pPr>
        <w:jc w:val="center"/>
        <w:rPr>
          <w:rFonts w:cs="Calibri"/>
          <w:i/>
          <w:sz w:val="28"/>
        </w:rPr>
      </w:pPr>
      <w:r w:rsidRPr="00694014">
        <w:rPr>
          <w:rFonts w:cs="Calibri"/>
          <w:i/>
          <w:sz w:val="28"/>
        </w:rPr>
        <w:t>y del 40º de la Constitución española</w:t>
      </w:r>
    </w:p>
    <w:p w:rsidR="004E7CD2" w:rsidRPr="00694014" w:rsidRDefault="004E7CD2" w:rsidP="006B4E5E">
      <w:pPr>
        <w:rPr>
          <w:rFonts w:cs="Calibri"/>
          <w:i/>
          <w:sz w:val="28"/>
        </w:rPr>
      </w:pP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Murcia, 28-30 noviembre 2018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Facultad de Derecho de la Universidad de Murcia</w:t>
      </w:r>
    </w:p>
    <w:p w:rsidR="004E7CD2" w:rsidRPr="00694014" w:rsidRDefault="004E7CD2" w:rsidP="006B4E5E">
      <w:pPr>
        <w:jc w:val="center"/>
        <w:rPr>
          <w:rFonts w:cs="Calibri"/>
        </w:rPr>
      </w:pPr>
    </w:p>
    <w:p w:rsidR="004E7CD2" w:rsidRPr="00694014" w:rsidRDefault="004E7CD2" w:rsidP="00EB7C52">
      <w:pPr>
        <w:jc w:val="right"/>
        <w:rPr>
          <w:rFonts w:cs="Calibri"/>
          <w:i/>
          <w:sz w:val="22"/>
        </w:rPr>
      </w:pPr>
      <w:r w:rsidRPr="00694014">
        <w:rPr>
          <w:rFonts w:cs="Calibri"/>
          <w:i/>
          <w:sz w:val="22"/>
        </w:rPr>
        <w:t>Organizan: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Facultad de Derecho de la Universidad de Murcia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Seminario Ítalo-español de estudios constitucionales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Universidad de Bolonia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Universidad de Campania</w:t>
      </w:r>
    </w:p>
    <w:p w:rsidR="004E7CD2" w:rsidRPr="00694014" w:rsidRDefault="004E7CD2" w:rsidP="00EB7C52">
      <w:pPr>
        <w:rPr>
          <w:rFonts w:cs="Calibri"/>
          <w:b/>
          <w:sz w:val="22"/>
        </w:rPr>
      </w:pPr>
    </w:p>
    <w:p w:rsidR="004E7CD2" w:rsidRPr="00694014" w:rsidRDefault="004E7CD2" w:rsidP="00EB7C52">
      <w:pPr>
        <w:jc w:val="right"/>
        <w:rPr>
          <w:rFonts w:cs="Calibri"/>
          <w:i/>
          <w:sz w:val="22"/>
        </w:rPr>
      </w:pPr>
      <w:r w:rsidRPr="00694014">
        <w:rPr>
          <w:rFonts w:cs="Calibri"/>
          <w:i/>
          <w:sz w:val="22"/>
        </w:rPr>
        <w:t>Directores: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Germán M. Teruel Lozano. Universidad de Murcia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Antonio Pérez Miras. Universidad de Granada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  <w:r w:rsidRPr="00694014">
        <w:rPr>
          <w:rFonts w:cs="Calibri"/>
          <w:sz w:val="22"/>
        </w:rPr>
        <w:t>Edoardo C. Raffiotta. Universidad de Bolonia</w:t>
      </w:r>
    </w:p>
    <w:p w:rsidR="004E7CD2" w:rsidRPr="00694014" w:rsidRDefault="004E7CD2" w:rsidP="00EB7C52">
      <w:pPr>
        <w:jc w:val="right"/>
        <w:rPr>
          <w:rFonts w:cs="Calibri"/>
          <w:sz w:val="22"/>
          <w:szCs w:val="22"/>
        </w:rPr>
      </w:pPr>
      <w:r w:rsidRPr="00694014">
        <w:rPr>
          <w:rFonts w:cs="Calibri"/>
          <w:sz w:val="22"/>
          <w:szCs w:val="22"/>
        </w:rPr>
        <w:t>Maria Pia Iadicicco. Universidad de Campania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</w:p>
    <w:p w:rsidR="004E7CD2" w:rsidRPr="00694014" w:rsidRDefault="004E7CD2" w:rsidP="00EB7C52">
      <w:pPr>
        <w:jc w:val="right"/>
        <w:rPr>
          <w:rFonts w:cs="Calibri"/>
          <w:i/>
          <w:sz w:val="22"/>
        </w:rPr>
      </w:pPr>
      <w:r w:rsidRPr="00694014">
        <w:rPr>
          <w:rFonts w:cs="Calibri"/>
          <w:i/>
          <w:sz w:val="22"/>
        </w:rPr>
        <w:t>Avalan y colaboran:</w:t>
      </w:r>
    </w:p>
    <w:p w:rsidR="004E7CD2" w:rsidRPr="00694014" w:rsidRDefault="004E7CD2" w:rsidP="009405DA">
      <w:pPr>
        <w:pStyle w:val="ListParagraph"/>
        <w:spacing w:after="200" w:line="276" w:lineRule="auto"/>
        <w:ind w:left="360"/>
        <w:jc w:val="right"/>
        <w:rPr>
          <w:i/>
        </w:rPr>
      </w:pPr>
      <w:r w:rsidRPr="00694014">
        <w:rPr>
          <w:rFonts w:cs="Calibri"/>
          <w:sz w:val="22"/>
        </w:rPr>
        <w:t xml:space="preserve">Congreso de los Diputados. 40 aniversario de la Constitución española; </w:t>
      </w:r>
      <w:r w:rsidRPr="00694014">
        <w:rPr>
          <w:sz w:val="22"/>
          <w:szCs w:val="22"/>
        </w:rPr>
        <w:t xml:space="preserve">Proyecto Jean Monnet The constitutional bases of Europe: building a “common European constitutional culture” (599490-EPP-1-2018-1-ES-EPPJMO-PROJECT); </w:t>
      </w:r>
      <w:r w:rsidRPr="00694014">
        <w:rPr>
          <w:rFonts w:cs="Calibri"/>
          <w:sz w:val="22"/>
        </w:rPr>
        <w:t>Centro de Estudios Políticos  y Constitucionales; Asociación de Constitucionalistas de España; Fundación Manuel Giménez Abad de Estudios Parlamentarios y del Estado Autonómico; Embajada de Italia en Madrid; Real Academia de Legislación y Jurisprudencia de la Región de Murcia; Ayuntamiento de Murcia; Fundación CajaMurcia; Fundación Mariano Ruiz-Funes; Fundación Séneca; Universidad Enna Kore;  Associazione Diritto Pubblico Comparato ed Europeo; Bodegas Juan Gil</w:t>
      </w:r>
    </w:p>
    <w:p w:rsidR="004E7CD2" w:rsidRPr="00694014" w:rsidRDefault="004E7CD2" w:rsidP="00EB7C52">
      <w:pPr>
        <w:jc w:val="right"/>
        <w:rPr>
          <w:rFonts w:cs="Calibri"/>
          <w:sz w:val="22"/>
        </w:rPr>
      </w:pPr>
    </w:p>
    <w:p w:rsidR="004E7CD2" w:rsidRPr="00694014" w:rsidRDefault="004E7CD2" w:rsidP="006B4E5E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MIÉRCOLES 28 DE NOVIEMBRE</w:t>
      </w:r>
    </w:p>
    <w:p w:rsidR="004E7CD2" w:rsidRPr="00694014" w:rsidRDefault="004E7CD2" w:rsidP="006B4E5E">
      <w:pPr>
        <w:jc w:val="center"/>
        <w:rPr>
          <w:rFonts w:cs="Calibri"/>
          <w:b/>
        </w:rPr>
      </w:pPr>
    </w:p>
    <w:p w:rsidR="004E7CD2" w:rsidRPr="00694014" w:rsidRDefault="004E7CD2" w:rsidP="00A52969">
      <w:pPr>
        <w:jc w:val="center"/>
        <w:rPr>
          <w:rFonts w:cs="Calibri"/>
          <w:i/>
        </w:rPr>
      </w:pPr>
      <w:r w:rsidRPr="00694014">
        <w:rPr>
          <w:rFonts w:cs="Calibri"/>
          <w:i/>
        </w:rPr>
        <w:t xml:space="preserve">Acreditaciones </w:t>
      </w:r>
      <w:r w:rsidRPr="00694014">
        <w:rPr>
          <w:rFonts w:cs="Calibri"/>
        </w:rPr>
        <w:t>(15.30-16.00)</w:t>
      </w:r>
    </w:p>
    <w:p w:rsidR="004E7CD2" w:rsidRPr="00694014" w:rsidRDefault="004E7CD2" w:rsidP="006B4E5E">
      <w:pPr>
        <w:jc w:val="center"/>
        <w:rPr>
          <w:rFonts w:cs="Calibri"/>
          <w:b/>
          <w:i/>
        </w:rPr>
      </w:pPr>
      <w:r w:rsidRPr="00694014">
        <w:rPr>
          <w:rFonts w:cs="Calibri"/>
          <w:b/>
          <w:i/>
        </w:rPr>
        <w:t xml:space="preserve"> </w:t>
      </w:r>
    </w:p>
    <w:p w:rsidR="004E7CD2" w:rsidRPr="00694014" w:rsidRDefault="004E7CD2" w:rsidP="00EB7C52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Inauguración (16.00-16.30)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Autoridades</w:t>
      </w:r>
    </w:p>
    <w:p w:rsidR="004E7CD2" w:rsidRPr="00694014" w:rsidRDefault="004E7CD2" w:rsidP="006B4E5E">
      <w:pPr>
        <w:jc w:val="center"/>
        <w:rPr>
          <w:rFonts w:cs="Calibri"/>
        </w:rPr>
      </w:pPr>
    </w:p>
    <w:p w:rsidR="004E7CD2" w:rsidRPr="00694014" w:rsidRDefault="004E7CD2" w:rsidP="00EB7C52">
      <w:pPr>
        <w:jc w:val="center"/>
        <w:rPr>
          <w:rFonts w:cs="Calibri"/>
          <w:b/>
        </w:rPr>
      </w:pPr>
      <w:bookmarkStart w:id="0" w:name="_Hlk520139310"/>
      <w:r w:rsidRPr="00694014">
        <w:rPr>
          <w:rFonts w:cs="Calibri"/>
          <w:b/>
        </w:rPr>
        <w:t xml:space="preserve">Conversación sobre las constituciones italiana y española </w:t>
      </w:r>
      <w:bookmarkEnd w:id="0"/>
      <w:r w:rsidRPr="00694014">
        <w:rPr>
          <w:rFonts w:cs="Calibri"/>
          <w:b/>
        </w:rPr>
        <w:t>(16.30-18.30)</w:t>
      </w:r>
    </w:p>
    <w:p w:rsidR="004E7CD2" w:rsidRPr="00694014" w:rsidRDefault="004E7CD2" w:rsidP="00AC1BD9">
      <w:pPr>
        <w:ind w:hanging="284"/>
        <w:jc w:val="center"/>
        <w:rPr>
          <w:rFonts w:cs="Calibri"/>
        </w:rPr>
      </w:pPr>
      <w:r w:rsidRPr="00694014">
        <w:rPr>
          <w:rFonts w:cs="Calibri"/>
        </w:rPr>
        <w:t xml:space="preserve">Modera: </w:t>
      </w:r>
      <w:r w:rsidRPr="00694014">
        <w:rPr>
          <w:rFonts w:cs="Calibri"/>
          <w:lang w:val="es-ES"/>
        </w:rPr>
        <w:t>Prof.</w:t>
      </w:r>
      <w:r>
        <w:rPr>
          <w:rFonts w:cs="Calibri"/>
          <w:lang w:val="es-ES"/>
        </w:rPr>
        <w:t xml:space="preserve"> Dra</w:t>
      </w:r>
      <w:r w:rsidRPr="00694014">
        <w:rPr>
          <w:rFonts w:cs="Calibri"/>
          <w:lang w:val="es-ES"/>
        </w:rPr>
        <w:t xml:space="preserve"> Ginevra Cerrina Feroni, Catedrática de la Universidad de Florencia</w:t>
      </w:r>
    </w:p>
    <w:p w:rsidR="004E7CD2" w:rsidRPr="00694014" w:rsidRDefault="004E7CD2" w:rsidP="00EC149F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Luca Antonini, Magistrado de la Corte Costituzionale</w:t>
      </w:r>
    </w:p>
    <w:p w:rsidR="004E7CD2" w:rsidRPr="00694014" w:rsidRDefault="004E7CD2" w:rsidP="003902AA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Francisco Pérez de los Cobos, Presidente emérito del Tribunal Constitucional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Manuel Aragón Reyes, Magistrado emérito del Tribunal Constitucional y Catedrático emérito de la Universidad Autónoma de Madrid</w:t>
      </w:r>
    </w:p>
    <w:p w:rsidR="004E7CD2" w:rsidRPr="00694014" w:rsidRDefault="004E7CD2" w:rsidP="00AC1BD9">
      <w:pPr>
        <w:ind w:left="-360" w:hanging="207"/>
        <w:jc w:val="center"/>
        <w:rPr>
          <w:rFonts w:cs="Calibri"/>
          <w:color w:val="FF0000"/>
        </w:rPr>
      </w:pPr>
      <w:r w:rsidRPr="00694014">
        <w:rPr>
          <w:rFonts w:cs="Calibri"/>
        </w:rPr>
        <w:t>Prof. Dr. Giuseppe Morbidelli, Catedrático emérito de la Universidad de Roma “La Sapienza”</w:t>
      </w:r>
    </w:p>
    <w:p w:rsidR="004E7CD2" w:rsidRPr="00694014" w:rsidRDefault="004E7CD2" w:rsidP="00D1631A">
      <w:pPr>
        <w:pStyle w:val="ListParagraph"/>
        <w:tabs>
          <w:tab w:val="left" w:pos="3776"/>
        </w:tabs>
        <w:ind w:left="0"/>
        <w:rPr>
          <w:rFonts w:cs="Calibri"/>
          <w:color w:val="FF0000"/>
        </w:rPr>
      </w:pPr>
    </w:p>
    <w:p w:rsidR="004E7CD2" w:rsidRPr="00694014" w:rsidRDefault="004E7CD2" w:rsidP="00EB7C52">
      <w:pPr>
        <w:pStyle w:val="ListParagraph"/>
        <w:ind w:left="0"/>
        <w:jc w:val="center"/>
        <w:rPr>
          <w:rFonts w:cs="Calibri"/>
          <w:b/>
        </w:rPr>
      </w:pPr>
      <w:r w:rsidRPr="00694014">
        <w:rPr>
          <w:rFonts w:cs="Calibri"/>
          <w:b/>
        </w:rPr>
        <w:t>Conversación sobre las influencias constitucionales en Europa (18.45-20.</w:t>
      </w:r>
      <w:r>
        <w:rPr>
          <w:rFonts w:cs="Calibri"/>
          <w:b/>
        </w:rPr>
        <w:t>30</w:t>
      </w:r>
      <w:r w:rsidRPr="00694014">
        <w:rPr>
          <w:rFonts w:cs="Calibri"/>
          <w:b/>
        </w:rPr>
        <w:t>)</w:t>
      </w:r>
    </w:p>
    <w:p w:rsidR="004E7CD2" w:rsidRPr="00694014" w:rsidRDefault="004E7CD2" w:rsidP="00E12B94">
      <w:pPr>
        <w:jc w:val="center"/>
        <w:rPr>
          <w:rFonts w:cs="Calibri"/>
        </w:rPr>
      </w:pPr>
      <w:r w:rsidRPr="00694014">
        <w:rPr>
          <w:rFonts w:cs="Calibri"/>
        </w:rPr>
        <w:t>Modera: Prof. Dra. Marilisa D’Amico, Catedrática de la Universidad de Milán</w:t>
      </w:r>
    </w:p>
    <w:p w:rsidR="004E7CD2" w:rsidRPr="00694014" w:rsidRDefault="004E7CD2" w:rsidP="009515F3">
      <w:pPr>
        <w:jc w:val="center"/>
        <w:rPr>
          <w:rFonts w:cs="Calibri"/>
        </w:rPr>
      </w:pPr>
      <w:r w:rsidRPr="00694014">
        <w:rPr>
          <w:rFonts w:cs="Calibri"/>
        </w:rPr>
        <w:t>Prof. Dr. Francisco Balaguer Callejón, Catedrático de la Universidad de Granada</w:t>
      </w:r>
    </w:p>
    <w:p w:rsidR="004E7CD2" w:rsidRPr="00694014" w:rsidRDefault="004E7CD2" w:rsidP="008139D2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Beniamino Caravita, Catedrático de la Universidad de Roma “La Sapienza”</w:t>
      </w:r>
    </w:p>
    <w:p w:rsidR="004E7CD2" w:rsidRPr="00694014" w:rsidRDefault="004E7CD2" w:rsidP="00E12B94">
      <w:pPr>
        <w:tabs>
          <w:tab w:val="center" w:pos="4429"/>
        </w:tabs>
        <w:ind w:left="360"/>
        <w:rPr>
          <w:rFonts w:cs="Calibri"/>
          <w:lang w:val="es-ES"/>
        </w:rPr>
      </w:pPr>
      <w:r w:rsidRPr="00694014">
        <w:rPr>
          <w:rFonts w:cs="Calibri"/>
          <w:lang w:val="es-ES"/>
        </w:rPr>
        <w:t>Prof. Dr. Otto Pfersmann, EHESS-Ecole des hautes études en sciences sociales</w:t>
      </w:r>
    </w:p>
    <w:p w:rsidR="004E7CD2" w:rsidRPr="00694014" w:rsidRDefault="004E7CD2" w:rsidP="00E12B94">
      <w:pPr>
        <w:pStyle w:val="ListParagraph"/>
        <w:tabs>
          <w:tab w:val="left" w:pos="3200"/>
        </w:tabs>
        <w:ind w:left="0"/>
        <w:rPr>
          <w:rFonts w:cs="Calibri"/>
          <w:color w:val="FF0000"/>
        </w:rPr>
      </w:pPr>
    </w:p>
    <w:p w:rsidR="004E7CD2" w:rsidRPr="00694014" w:rsidRDefault="004E7CD2" w:rsidP="00A52969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JUEVES 29 DE NOVIEMBRE</w:t>
      </w:r>
    </w:p>
    <w:p w:rsidR="004E7CD2" w:rsidRPr="00694014" w:rsidRDefault="004E7CD2" w:rsidP="00A52969">
      <w:pPr>
        <w:pStyle w:val="ListParagraph"/>
        <w:ind w:left="0"/>
        <w:rPr>
          <w:rFonts w:cs="Calibri"/>
          <w:i/>
        </w:rPr>
      </w:pPr>
    </w:p>
    <w:p w:rsidR="004E7CD2" w:rsidRPr="00694014" w:rsidRDefault="004E7CD2" w:rsidP="0086555C">
      <w:pPr>
        <w:pStyle w:val="ListParagraph"/>
        <w:ind w:left="0"/>
        <w:jc w:val="center"/>
        <w:rPr>
          <w:rFonts w:cs="Calibri"/>
          <w:b/>
        </w:rPr>
      </w:pPr>
      <w:r w:rsidRPr="00694014">
        <w:rPr>
          <w:rFonts w:cs="Calibri"/>
          <w:b/>
        </w:rPr>
        <w:t>Mesas de trabajo (9.00-10.30 / Pausa café (10.30-11.00) / 11.00-12.30)</w:t>
      </w:r>
    </w:p>
    <w:p w:rsidR="004E7CD2" w:rsidRPr="00694014" w:rsidRDefault="004E7CD2" w:rsidP="00A52969">
      <w:pPr>
        <w:jc w:val="center"/>
        <w:rPr>
          <w:rFonts w:cs="Calibri"/>
        </w:rPr>
      </w:pPr>
      <w:r w:rsidRPr="00694014">
        <w:rPr>
          <w:rFonts w:cs="Calibri"/>
        </w:rPr>
        <w:t>(presentación de las comunicaciones y discusión con los contra-ponentes)</w:t>
      </w:r>
    </w:p>
    <w:p w:rsidR="004E7CD2" w:rsidRPr="00694014" w:rsidRDefault="004E7CD2" w:rsidP="0086555C">
      <w:pPr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1: Democracia, forma de gobierno y fuentes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Coordinador: Prof. Dr. Germán Gómez Orfanel, Catedrático emérito de la Universidad Complutense de Madrid</w:t>
      </w:r>
    </w:p>
    <w:p w:rsidR="004E7CD2" w:rsidRPr="00694014" w:rsidRDefault="004E7CD2" w:rsidP="00196A9E">
      <w:pPr>
        <w:jc w:val="center"/>
        <w:rPr>
          <w:rFonts w:cs="Calibri"/>
        </w:rPr>
      </w:pPr>
      <w:r w:rsidRPr="00694014">
        <w:rPr>
          <w:rFonts w:cs="Calibri"/>
        </w:rPr>
        <w:t>Prof. Dr. Giampiero Di Plinio, Catedrático de la Universidad de Chieti-Pescara</w:t>
      </w:r>
    </w:p>
    <w:p w:rsidR="004E7CD2" w:rsidRPr="00694014" w:rsidRDefault="004E7CD2" w:rsidP="008A77C8">
      <w:pPr>
        <w:jc w:val="center"/>
        <w:rPr>
          <w:rFonts w:cs="Calibri"/>
        </w:rPr>
      </w:pPr>
      <w:r w:rsidRPr="00694014">
        <w:rPr>
          <w:rFonts w:cs="Calibri"/>
        </w:rPr>
        <w:t>Prof. Dr. Francisco García Costa, Profesor titular de la Universidad de Murcia</w:t>
      </w:r>
    </w:p>
    <w:p w:rsidR="004E7CD2" w:rsidRPr="00694014" w:rsidRDefault="004E7CD2" w:rsidP="00170D26">
      <w:pPr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2: Derechos fundamentales y sus actuales desafíos</w:t>
      </w:r>
    </w:p>
    <w:p w:rsidR="004E7CD2" w:rsidRPr="00694014" w:rsidRDefault="004E7CD2" w:rsidP="0025126B">
      <w:pPr>
        <w:jc w:val="center"/>
        <w:rPr>
          <w:rFonts w:cs="Calibri"/>
        </w:rPr>
      </w:pPr>
      <w:r w:rsidRPr="00694014">
        <w:rPr>
          <w:rFonts w:cs="Calibri"/>
        </w:rPr>
        <w:t>Coordinador: Prof. Dr. Luis Gálvez Muñoz, Profesor Titular de la Universidad de Murcia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Prof. Dra. Giovanna de Minico, Catedrática de la Università de Napoli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Prof. Dr. Fernando Álvarez-Ossorio Micheo, Profesor Titular de la Universidad de Sevilla</w:t>
      </w:r>
    </w:p>
    <w:p w:rsidR="004E7CD2" w:rsidRPr="00694014" w:rsidRDefault="004E7CD2" w:rsidP="00170D26">
      <w:pPr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3: Perspectivas de la justicia constitucional</w:t>
      </w:r>
    </w:p>
    <w:p w:rsidR="004E7CD2" w:rsidRPr="00694014" w:rsidRDefault="004E7CD2" w:rsidP="001F0EF0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Coordinador: Prof. Dr. Antonio D’Aloia, Catedrático de la Universidad de Parma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Prof. Dr. Miguel Azpitarte Sánchez, Profesor Titular de la Universidad de Granada</w:t>
      </w:r>
    </w:p>
    <w:p w:rsidR="004E7CD2" w:rsidRPr="00694014" w:rsidRDefault="004E7CD2" w:rsidP="00517F39">
      <w:pPr>
        <w:jc w:val="center"/>
        <w:rPr>
          <w:rFonts w:cs="Calibri"/>
        </w:rPr>
      </w:pPr>
      <w:r w:rsidRPr="00694014">
        <w:rPr>
          <w:rFonts w:cs="Calibri"/>
        </w:rPr>
        <w:t>Prof. Dr. Enrique Guillén López, Profesor Titular de la Universidad de Granada</w:t>
      </w:r>
    </w:p>
    <w:p w:rsidR="004E7CD2" w:rsidRPr="00694014" w:rsidRDefault="004E7CD2" w:rsidP="00170D26">
      <w:pPr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4: La apertura del constitucionalismo y los procesos de integración supranacional</w:t>
      </w:r>
    </w:p>
    <w:p w:rsidR="004E7CD2" w:rsidRPr="00694014" w:rsidRDefault="004E7CD2" w:rsidP="00170D26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 xml:space="preserve">Coordinador: Prof. Dr. Felice Giuffrè, Catedrático de la </w:t>
      </w:r>
      <w:bookmarkStart w:id="1" w:name="_GoBack"/>
      <w:bookmarkEnd w:id="1"/>
      <w:r w:rsidRPr="00694014">
        <w:rPr>
          <w:rFonts w:cs="Calibri"/>
        </w:rPr>
        <w:t>Universidad de Catania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Prof. Dra Silvia Sassi, Profesor contratado doctor de la Universidad de Milán</w:t>
      </w:r>
    </w:p>
    <w:p w:rsidR="004E7CD2" w:rsidRPr="00694014" w:rsidRDefault="004E7CD2" w:rsidP="00AF275A">
      <w:pPr>
        <w:jc w:val="center"/>
        <w:rPr>
          <w:rFonts w:cs="Calibri"/>
        </w:rPr>
      </w:pPr>
      <w:r w:rsidRPr="00694014">
        <w:rPr>
          <w:rFonts w:cs="Calibri"/>
        </w:rPr>
        <w:t>Prof. Dr. Juan Fco. Sánchez Barrilao, Profesor Titular de la Universidad de Granada</w:t>
      </w:r>
    </w:p>
    <w:p w:rsidR="004E7CD2" w:rsidRPr="00694014" w:rsidRDefault="004E7CD2" w:rsidP="00A378D8">
      <w:pPr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5: Organización territorial y federalismo</w:t>
      </w: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</w:rPr>
        <w:t>Coordinador: Prof. Dr. Javier Tajadura Tejada, Profesor Titular de la Universidad del País Vasco</w:t>
      </w:r>
    </w:p>
    <w:p w:rsidR="004E7CD2" w:rsidRPr="00694014" w:rsidRDefault="004E7CD2" w:rsidP="00D43889">
      <w:pPr>
        <w:jc w:val="center"/>
        <w:rPr>
          <w:rFonts w:cs="Calibri"/>
        </w:rPr>
      </w:pPr>
      <w:r w:rsidRPr="00694014">
        <w:rPr>
          <w:rFonts w:cs="Calibri"/>
        </w:rPr>
        <w:t>Prof. Dra. María Teresa Salvador Crespo, Profesora Titular de la Universidad de Jaén</w:t>
      </w:r>
    </w:p>
    <w:p w:rsidR="004E7CD2" w:rsidRPr="00694014" w:rsidRDefault="004E7CD2" w:rsidP="00D43889">
      <w:pPr>
        <w:jc w:val="center"/>
        <w:rPr>
          <w:rFonts w:cs="Calibri"/>
        </w:rPr>
      </w:pPr>
      <w:r w:rsidRPr="00694014">
        <w:rPr>
          <w:rFonts w:cs="Calibri"/>
        </w:rPr>
        <w:t>Prof. Dra. Adoración Galera, Profesora contratada doctora de la Universidad de Granada</w:t>
      </w:r>
    </w:p>
    <w:p w:rsidR="004E7CD2" w:rsidRPr="00694014" w:rsidRDefault="004E7CD2" w:rsidP="009405DA">
      <w:pPr>
        <w:jc w:val="center"/>
        <w:rPr>
          <w:rFonts w:cs="Calibri"/>
        </w:rPr>
      </w:pPr>
      <w:r w:rsidRPr="00694014">
        <w:rPr>
          <w:rFonts w:cs="Calibri"/>
        </w:rPr>
        <w:t>Prof. Dra Fiammetta Salmoni, Profesora Titular de la Universidad Marconi de Roma</w:t>
      </w:r>
    </w:p>
    <w:p w:rsidR="004E7CD2" w:rsidRPr="00694014" w:rsidRDefault="004E7CD2" w:rsidP="00170D26">
      <w:pPr>
        <w:ind w:left="360"/>
        <w:rPr>
          <w:rFonts w:cs="Calibri"/>
        </w:rPr>
      </w:pPr>
    </w:p>
    <w:p w:rsidR="004E7CD2" w:rsidRPr="00694014" w:rsidRDefault="004E7CD2" w:rsidP="0086555C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Panel 6: Constitucionalismo: historia y nuevas corrientes, relación del Derecho constitucional con otras disciplinas y cuestiones básicas de Teoría de la Constitución</w:t>
      </w:r>
    </w:p>
    <w:p w:rsidR="004E7CD2" w:rsidRDefault="004E7CD2" w:rsidP="003A3502">
      <w:pPr>
        <w:jc w:val="center"/>
        <w:rPr>
          <w:rFonts w:cs="Calibri"/>
        </w:rPr>
      </w:pPr>
      <w:r w:rsidRPr="00694014">
        <w:rPr>
          <w:rFonts w:cs="Calibri"/>
        </w:rPr>
        <w:t>Coordinador: Prof. Dra. Blanca Soro Mateo, Catedrática de la Universidad de Murcia</w:t>
      </w:r>
    </w:p>
    <w:p w:rsidR="004E7CD2" w:rsidRPr="00694014" w:rsidRDefault="004E7CD2" w:rsidP="00170D26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Ignacio Villaverde, Catedrático de la Universidad de Oviedo</w:t>
      </w:r>
    </w:p>
    <w:p w:rsidR="004E7CD2" w:rsidRPr="00694014" w:rsidRDefault="004E7CD2" w:rsidP="00170D26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Luca Pedullà, Profesor Titular de la Universidad de Enna</w:t>
      </w:r>
    </w:p>
    <w:p w:rsidR="004E7CD2" w:rsidRPr="00694014" w:rsidRDefault="004E7CD2" w:rsidP="0086555C">
      <w:pPr>
        <w:pStyle w:val="ListParagraph"/>
        <w:ind w:left="0"/>
        <w:rPr>
          <w:rFonts w:cs="Calibri"/>
          <w:i/>
        </w:rPr>
      </w:pPr>
    </w:p>
    <w:p w:rsidR="004E7CD2" w:rsidRPr="00694014" w:rsidRDefault="004E7CD2" w:rsidP="0086555C">
      <w:pPr>
        <w:pStyle w:val="ListParagraph"/>
        <w:ind w:left="0"/>
        <w:jc w:val="center"/>
        <w:rPr>
          <w:rFonts w:cs="Calibri"/>
          <w:b/>
        </w:rPr>
      </w:pPr>
      <w:r w:rsidRPr="00694014">
        <w:rPr>
          <w:rFonts w:cs="Calibri"/>
          <w:b/>
        </w:rPr>
        <w:t>Mesas de trabajo (16.00-17.30)</w:t>
      </w:r>
    </w:p>
    <w:p w:rsidR="004E7CD2" w:rsidRPr="00694014" w:rsidRDefault="004E7CD2" w:rsidP="00A52969">
      <w:pPr>
        <w:pStyle w:val="ListParagraph"/>
        <w:ind w:left="0"/>
        <w:rPr>
          <w:rFonts w:cs="Calibri"/>
          <w:i/>
        </w:rPr>
      </w:pPr>
    </w:p>
    <w:p w:rsidR="004E7CD2" w:rsidRPr="00694014" w:rsidRDefault="004E7CD2" w:rsidP="00170D26">
      <w:pPr>
        <w:jc w:val="center"/>
        <w:rPr>
          <w:rFonts w:cs="Calibri"/>
        </w:rPr>
      </w:pPr>
      <w:r w:rsidRPr="00694014">
        <w:rPr>
          <w:rFonts w:cs="Calibri"/>
          <w:i/>
        </w:rPr>
        <w:t xml:space="preserve">Visita guiada a la ciudad de Murcia </w:t>
      </w:r>
      <w:r w:rsidRPr="00694014">
        <w:rPr>
          <w:rFonts w:cs="Calibri"/>
        </w:rPr>
        <w:t>(17.30)</w:t>
      </w:r>
    </w:p>
    <w:p w:rsidR="004E7CD2" w:rsidRPr="00694014" w:rsidRDefault="004E7CD2" w:rsidP="00AC3A57">
      <w:pPr>
        <w:jc w:val="center"/>
        <w:rPr>
          <w:rFonts w:cs="Calibri"/>
          <w:b/>
        </w:rPr>
      </w:pPr>
    </w:p>
    <w:p w:rsidR="004E7CD2" w:rsidRPr="00694014" w:rsidRDefault="004E7CD2" w:rsidP="00AC3A57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VIERNES 30 DE NOVIEMBRE</w:t>
      </w:r>
    </w:p>
    <w:p w:rsidR="004E7CD2" w:rsidRPr="00694014" w:rsidRDefault="004E7CD2" w:rsidP="00AC3A57">
      <w:pPr>
        <w:pStyle w:val="ListParagraph"/>
        <w:ind w:left="0"/>
        <w:jc w:val="center"/>
        <w:rPr>
          <w:rFonts w:cs="Calibri"/>
          <w:i/>
        </w:rPr>
      </w:pPr>
    </w:p>
    <w:p w:rsidR="004E7CD2" w:rsidRPr="00694014" w:rsidRDefault="004E7CD2" w:rsidP="00AC3A57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Conclusiones de los grupos de trabajo (9:30-10.30)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Modera: Prof. Dr. Ignacio González García, Profesor contratado doctor de la Universidad de Murcia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Dra. Sabrina Ragone, Profesora titular de la Universidad de Bolonia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Víctor Vázquez, Profesor contratado doctor de la Universidad de Sevilla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Fausto Vecchio, Profesor Titular de la Universidad de Enna</w:t>
      </w:r>
    </w:p>
    <w:p w:rsidR="004E7CD2" w:rsidRPr="00694014" w:rsidRDefault="004E7CD2" w:rsidP="00AC3A57">
      <w:pPr>
        <w:ind w:left="-360"/>
        <w:jc w:val="center"/>
        <w:rPr>
          <w:rFonts w:cs="Calibri"/>
        </w:rPr>
      </w:pPr>
      <w:r w:rsidRPr="00694014">
        <w:rPr>
          <w:rFonts w:cs="Calibri"/>
        </w:rPr>
        <w:t>Prof. Dr. Andrea Cardone, Catedrático de la Universidad de Florencia</w:t>
      </w:r>
    </w:p>
    <w:p w:rsidR="004E7CD2" w:rsidRPr="00694014" w:rsidRDefault="004E7CD2" w:rsidP="00AC3A57">
      <w:pPr>
        <w:ind w:left="700"/>
        <w:jc w:val="center"/>
        <w:rPr>
          <w:rFonts w:cs="Calibri"/>
        </w:rPr>
      </w:pPr>
      <w:r w:rsidRPr="00694014">
        <w:rPr>
          <w:rFonts w:cs="Calibri"/>
        </w:rPr>
        <w:t>Prof. Dr. Roberto Di Maria, Catedrático de la Universidad de Enna</w:t>
      </w:r>
    </w:p>
    <w:p w:rsidR="004E7CD2" w:rsidRPr="00694014" w:rsidRDefault="004E7CD2" w:rsidP="00AC3A57">
      <w:pPr>
        <w:ind w:left="700"/>
        <w:jc w:val="center"/>
        <w:rPr>
          <w:rFonts w:cs="Calibri"/>
        </w:rPr>
      </w:pPr>
      <w:r w:rsidRPr="00694014">
        <w:rPr>
          <w:rFonts w:cs="Calibri"/>
        </w:rPr>
        <w:t>Prof. Dr. Blanca Sáenz de Santa María Gómez Mampaso, Profesora Propia Adjunta, Universidad Pontificia Comillas - ICADE</w:t>
      </w:r>
    </w:p>
    <w:p w:rsidR="004E7CD2" w:rsidRPr="00694014" w:rsidRDefault="004E7CD2" w:rsidP="00AC3A57">
      <w:pPr>
        <w:ind w:left="700"/>
        <w:jc w:val="center"/>
        <w:rPr>
          <w:rFonts w:cs="Calibri"/>
        </w:rPr>
      </w:pPr>
    </w:p>
    <w:p w:rsidR="004E7CD2" w:rsidRPr="00694014" w:rsidRDefault="004E7CD2" w:rsidP="008835CA">
      <w:pPr>
        <w:jc w:val="center"/>
        <w:rPr>
          <w:rFonts w:cs="Calibri"/>
        </w:rPr>
      </w:pPr>
      <w:r w:rsidRPr="00694014">
        <w:rPr>
          <w:rFonts w:cs="Calibri"/>
          <w:i/>
        </w:rPr>
        <w:t xml:space="preserve">Pausa café </w:t>
      </w:r>
      <w:r w:rsidRPr="00694014">
        <w:rPr>
          <w:rFonts w:cs="Calibri"/>
        </w:rPr>
        <w:t>(10.30-11.00)</w:t>
      </w:r>
    </w:p>
    <w:p w:rsidR="004E7CD2" w:rsidRPr="00694014" w:rsidRDefault="004E7CD2" w:rsidP="008835CA">
      <w:pPr>
        <w:jc w:val="center"/>
        <w:rPr>
          <w:rFonts w:cs="Calibri"/>
          <w:i/>
        </w:rPr>
      </w:pPr>
    </w:p>
    <w:p w:rsidR="004E7CD2" w:rsidRPr="00694014" w:rsidRDefault="004E7CD2" w:rsidP="006B4E5E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Actuando la Constitución: las instituciones desde dentro (11.00-13.00)</w:t>
      </w:r>
    </w:p>
    <w:p w:rsidR="004E7CD2" w:rsidRPr="00694014" w:rsidRDefault="004E7CD2" w:rsidP="00D31344">
      <w:pPr>
        <w:jc w:val="center"/>
        <w:rPr>
          <w:rFonts w:cs="Calibri"/>
        </w:rPr>
      </w:pPr>
      <w:r w:rsidRPr="00694014">
        <w:rPr>
          <w:rFonts w:cs="Calibri"/>
        </w:rPr>
        <w:t>Modera: Prof. Dr. José Antonio Montilla Martos, Secretario de Estado de relaciones con las Cortes y Catedrático Universidad de Granada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Prof. Dr. Pablo Lucas Murillo de la Cueva, Magistrado del Tribunal Supremo y Catedrático UCO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Prof. Dra. Rosa Ripollés Serrano, Letrada de las Cortes Generales y Prof.UCM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Prof. Dra. Ida Nicotra, Autorià Nazionale Anticorruzione, Catedrática de la Universidad de Catania</w:t>
      </w: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</w:rPr>
        <w:t>Prof. Dr. Luis Pomed, Letrado del Tribunal Constitucional y Prof. UNIZAR</w:t>
      </w:r>
    </w:p>
    <w:p w:rsidR="004E7CD2" w:rsidRPr="00694014" w:rsidRDefault="004E7CD2" w:rsidP="009F58F2">
      <w:pPr>
        <w:rPr>
          <w:rFonts w:cs="Calibri"/>
        </w:rPr>
      </w:pPr>
    </w:p>
    <w:p w:rsidR="004E7CD2" w:rsidRPr="00694014" w:rsidRDefault="004E7CD2" w:rsidP="006B4E5E">
      <w:pPr>
        <w:jc w:val="center"/>
        <w:rPr>
          <w:rFonts w:cs="Calibri"/>
        </w:rPr>
      </w:pPr>
      <w:r w:rsidRPr="00694014">
        <w:rPr>
          <w:rFonts w:cs="Calibri"/>
          <w:i/>
        </w:rPr>
        <w:t xml:space="preserve">Comida </w:t>
      </w:r>
      <w:r w:rsidRPr="00694014">
        <w:rPr>
          <w:rFonts w:cs="Calibri"/>
        </w:rPr>
        <w:t>(14.00-16.00)</w:t>
      </w:r>
    </w:p>
    <w:p w:rsidR="004E7CD2" w:rsidRPr="00694014" w:rsidRDefault="004E7CD2" w:rsidP="00397DCB">
      <w:pPr>
        <w:rPr>
          <w:rFonts w:cs="Calibri"/>
        </w:rPr>
      </w:pPr>
    </w:p>
    <w:p w:rsidR="004E7CD2" w:rsidRPr="00694014" w:rsidRDefault="004E7CD2" w:rsidP="006B4E5E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¿Por qué un Derecho Constitucional Europeo? (16.00-17.30)</w:t>
      </w:r>
    </w:p>
    <w:p w:rsidR="004E7CD2" w:rsidRPr="00694014" w:rsidRDefault="004E7CD2" w:rsidP="001F670E">
      <w:pPr>
        <w:jc w:val="center"/>
        <w:rPr>
          <w:rFonts w:cs="Calibri"/>
          <w:lang w:val="es-ES"/>
        </w:rPr>
      </w:pPr>
      <w:r w:rsidRPr="00694014">
        <w:rPr>
          <w:rFonts w:cs="Calibri"/>
          <w:lang w:val="es-ES"/>
        </w:rPr>
        <w:t>Modera: Prof. Dr. Tommaso E. Frosini, Catedrático de la Universidad Suor Orsola Benicasa di Napoli</w:t>
      </w:r>
    </w:p>
    <w:p w:rsidR="004E7CD2" w:rsidRPr="00694014" w:rsidRDefault="004E7CD2" w:rsidP="00E448CB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Javier García Roca, Catedrático de la Universidad Complutense de Madrid</w:t>
      </w:r>
    </w:p>
    <w:p w:rsidR="004E7CD2" w:rsidRPr="00694014" w:rsidRDefault="004E7CD2" w:rsidP="006D4882">
      <w:pPr>
        <w:jc w:val="center"/>
        <w:rPr>
          <w:rFonts w:cs="Calibri"/>
        </w:rPr>
      </w:pPr>
      <w:r w:rsidRPr="00694014">
        <w:rPr>
          <w:rFonts w:cs="Calibri"/>
        </w:rPr>
        <w:t>Prof. Dra. Adriana Ciancio, Catedrática de la Universidad de Catania</w:t>
      </w:r>
    </w:p>
    <w:p w:rsidR="004E7CD2" w:rsidRPr="00694014" w:rsidRDefault="004E7CD2" w:rsidP="00BF6F09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Emmanuel Cartier, Catedrático de la Universidad de Lille II</w:t>
      </w:r>
    </w:p>
    <w:p w:rsidR="004E7CD2" w:rsidRPr="00694014" w:rsidRDefault="004E7CD2" w:rsidP="00BF6F09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José Mª Porras Ramírez, Catedrático de la Universidad de Granada</w:t>
      </w:r>
    </w:p>
    <w:p w:rsidR="004E7CD2" w:rsidRDefault="004E7CD2" w:rsidP="00BF6F09">
      <w:pPr>
        <w:pStyle w:val="ListParagraph"/>
        <w:ind w:left="0"/>
        <w:jc w:val="center"/>
        <w:rPr>
          <w:rFonts w:cs="Calibri"/>
        </w:rPr>
      </w:pPr>
    </w:p>
    <w:p w:rsidR="004E7CD2" w:rsidRDefault="004E7CD2" w:rsidP="00BF6F09">
      <w:pPr>
        <w:pStyle w:val="ListParagraph"/>
        <w:ind w:left="0"/>
        <w:jc w:val="center"/>
        <w:rPr>
          <w:rFonts w:cs="Calibri"/>
        </w:rPr>
      </w:pPr>
    </w:p>
    <w:p w:rsidR="004E7CD2" w:rsidRPr="00694014" w:rsidRDefault="004E7CD2" w:rsidP="00BF6F09">
      <w:pPr>
        <w:pStyle w:val="ListParagraph"/>
        <w:ind w:left="0"/>
        <w:jc w:val="center"/>
        <w:rPr>
          <w:rFonts w:cs="Calibri"/>
        </w:rPr>
      </w:pPr>
    </w:p>
    <w:p w:rsidR="004E7CD2" w:rsidRPr="00694014" w:rsidRDefault="004E7CD2" w:rsidP="00BF6F09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  <w:i/>
        </w:rPr>
        <w:t xml:space="preserve">Pausa </w:t>
      </w:r>
      <w:r w:rsidRPr="00694014">
        <w:rPr>
          <w:rFonts w:cs="Calibri"/>
        </w:rPr>
        <w:t>(17:30-18:00)</w:t>
      </w:r>
    </w:p>
    <w:p w:rsidR="004E7CD2" w:rsidRPr="00694014" w:rsidRDefault="004E7CD2" w:rsidP="00147E20">
      <w:pPr>
        <w:rPr>
          <w:rFonts w:cs="Calibri"/>
          <w:b/>
          <w:i/>
        </w:rPr>
      </w:pPr>
    </w:p>
    <w:p w:rsidR="004E7CD2" w:rsidRPr="00694014" w:rsidRDefault="004E7CD2" w:rsidP="006D4882">
      <w:pPr>
        <w:tabs>
          <w:tab w:val="left" w:pos="1003"/>
          <w:tab w:val="center" w:pos="4249"/>
        </w:tabs>
        <w:rPr>
          <w:rFonts w:cs="Calibri"/>
          <w:b/>
        </w:rPr>
      </w:pPr>
      <w:r w:rsidRPr="00694014">
        <w:rPr>
          <w:rFonts w:cs="Calibri"/>
          <w:b/>
        </w:rPr>
        <w:tab/>
      </w:r>
      <w:r w:rsidRPr="00694014">
        <w:rPr>
          <w:rFonts w:cs="Calibri"/>
          <w:b/>
        </w:rPr>
        <w:tab/>
        <w:t>Miradas al futuro del constitucionalismo (18.00-20.00)</w:t>
      </w:r>
    </w:p>
    <w:p w:rsidR="004E7CD2" w:rsidRPr="00694014" w:rsidRDefault="004E7CD2" w:rsidP="00564990">
      <w:pPr>
        <w:pStyle w:val="ListParagraph"/>
        <w:ind w:left="0"/>
        <w:rPr>
          <w:rFonts w:cs="Calibri"/>
        </w:rPr>
      </w:pPr>
      <w:r w:rsidRPr="00694014">
        <w:rPr>
          <w:rFonts w:cs="Calibri"/>
        </w:rPr>
        <w:t>Modera: Prof. Dr. Giuseppe De Vergottini, Catedrático emérito de la Unibo</w:t>
      </w:r>
    </w:p>
    <w:p w:rsidR="004E7CD2" w:rsidRPr="00694014" w:rsidRDefault="004E7CD2" w:rsidP="00564990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Roberto Romboli, Catedrático de la Universidad de Pisa</w:t>
      </w:r>
    </w:p>
    <w:p w:rsidR="004E7CD2" w:rsidRPr="00694014" w:rsidRDefault="004E7CD2" w:rsidP="00ED7762">
      <w:pPr>
        <w:ind w:left="-360"/>
        <w:rPr>
          <w:rFonts w:cs="Calibri"/>
        </w:rPr>
      </w:pPr>
      <w:r w:rsidRPr="00694014">
        <w:rPr>
          <w:rFonts w:cs="Calibri"/>
        </w:rPr>
        <w:t>Prof. Dr. Luis María Díez-Picazo, Magistrado del Tribunal Supremo y Catedrático UCLM</w:t>
      </w:r>
    </w:p>
    <w:p w:rsidR="004E7CD2" w:rsidRPr="00694014" w:rsidRDefault="004E7CD2" w:rsidP="00564990">
      <w:pPr>
        <w:jc w:val="center"/>
        <w:rPr>
          <w:rFonts w:cs="Calibri"/>
        </w:rPr>
      </w:pPr>
      <w:r w:rsidRPr="00694014">
        <w:rPr>
          <w:rFonts w:cs="Calibri"/>
        </w:rPr>
        <w:t>Prof. Dra. Ana Carmona, Catedrática de la Universidad de Sevilla</w:t>
      </w:r>
    </w:p>
    <w:p w:rsidR="004E7CD2" w:rsidRPr="00694014" w:rsidRDefault="004E7CD2" w:rsidP="00EB43F0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Prof. Dr. Andrea Morrone, Catedrático de la Universidad de Bolonia</w:t>
      </w:r>
    </w:p>
    <w:p w:rsidR="004E7CD2" w:rsidRPr="00694014" w:rsidRDefault="004E7CD2" w:rsidP="006B4E5E">
      <w:pPr>
        <w:rPr>
          <w:rFonts w:cs="Calibri"/>
        </w:rPr>
      </w:pPr>
    </w:p>
    <w:p w:rsidR="004E7CD2" w:rsidRPr="00694014" w:rsidRDefault="004E7CD2" w:rsidP="00147E20">
      <w:pPr>
        <w:jc w:val="center"/>
        <w:rPr>
          <w:rFonts w:cs="Calibri"/>
          <w:b/>
        </w:rPr>
      </w:pPr>
      <w:r w:rsidRPr="00694014">
        <w:rPr>
          <w:rFonts w:cs="Calibri"/>
          <w:b/>
        </w:rPr>
        <w:t>Clausura (20:00-20.30)</w:t>
      </w:r>
    </w:p>
    <w:p w:rsidR="004E7CD2" w:rsidRDefault="004E7CD2" w:rsidP="007A66FA">
      <w:pPr>
        <w:pStyle w:val="ListParagraph"/>
        <w:ind w:left="0"/>
        <w:jc w:val="center"/>
        <w:rPr>
          <w:rFonts w:cs="Calibri"/>
        </w:rPr>
      </w:pPr>
      <w:r w:rsidRPr="00694014">
        <w:rPr>
          <w:rFonts w:cs="Calibri"/>
        </w:rPr>
        <w:t>Autoridades</w:t>
      </w:r>
    </w:p>
    <w:p w:rsidR="004E7CD2" w:rsidRPr="00564990" w:rsidRDefault="004E7CD2" w:rsidP="007A66FA">
      <w:pPr>
        <w:pStyle w:val="ListParagraph"/>
        <w:ind w:left="0"/>
        <w:jc w:val="center"/>
        <w:rPr>
          <w:rFonts w:cs="Calibri"/>
        </w:rPr>
      </w:pPr>
    </w:p>
    <w:p w:rsidR="004E7CD2" w:rsidRPr="00564990" w:rsidRDefault="004E7CD2" w:rsidP="00147E20">
      <w:pPr>
        <w:pStyle w:val="ListParagraph"/>
        <w:ind w:left="0"/>
        <w:jc w:val="center"/>
        <w:rPr>
          <w:rFonts w:cs="Calibri"/>
        </w:rPr>
      </w:pPr>
    </w:p>
    <w:p w:rsidR="004E7CD2" w:rsidRPr="0007312B" w:rsidRDefault="004E7CD2" w:rsidP="0086555C">
      <w:pPr>
        <w:pStyle w:val="ListParagraph"/>
        <w:ind w:left="0"/>
        <w:rPr>
          <w:rFonts w:cs="Calibri"/>
          <w:sz w:val="22"/>
        </w:rPr>
      </w:pPr>
    </w:p>
    <w:sectPr w:rsidR="004E7CD2" w:rsidRPr="0007312B" w:rsidSect="005610EE">
      <w:headerReference w:type="default" r:id="rId7"/>
      <w:footerReference w:type="default" r:id="rId8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7CD2" w:rsidRDefault="004E7CD2" w:rsidP="004C47AB">
      <w:r>
        <w:separator/>
      </w:r>
    </w:p>
  </w:endnote>
  <w:endnote w:type="continuationSeparator" w:id="0">
    <w:p w:rsidR="004E7CD2" w:rsidRDefault="004E7CD2" w:rsidP="004C47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ngs">
    <w:altName w:val="MS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7CD2" w:rsidRDefault="004E7CD2">
    <w:pPr>
      <w:pStyle w:val="Footer"/>
      <w:jc w:val="right"/>
    </w:pPr>
    <w:r>
      <w:rPr>
        <w:lang w:val="es-ES"/>
      </w:rPr>
      <w:t xml:space="preserve">Página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rPr>
        <w:lang w:val="es-ES"/>
      </w:rPr>
      <w:t xml:space="preserve"> de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</w:p>
  <w:p w:rsidR="004E7CD2" w:rsidRDefault="004E7CD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7CD2" w:rsidRDefault="004E7CD2" w:rsidP="004C47AB">
      <w:r>
        <w:separator/>
      </w:r>
    </w:p>
  </w:footnote>
  <w:footnote w:type="continuationSeparator" w:id="0">
    <w:p w:rsidR="004E7CD2" w:rsidRDefault="004E7CD2" w:rsidP="004C47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7CD2" w:rsidRDefault="004E7CD2" w:rsidP="004C47AB">
    <w:pPr>
      <w:pStyle w:val="Header"/>
      <w:jc w:val="right"/>
      <w:rPr>
        <w:i/>
        <w:sz w:val="20"/>
        <w:szCs w:val="20"/>
      </w:rPr>
    </w:pPr>
    <w:r>
      <w:rPr>
        <w:noProof/>
        <w:lang w:val="it-IT"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0 Imagen" o:spid="_x0000_s2049" type="#_x0000_t75" alt="seminario.png" style="position:absolute;left:0;text-align:left;margin-left:-48.55pt;margin-top:-70.05pt;width:166.55pt;height:52.3pt;z-index:-251656192;visibility:visible;mso-position-horizontal-relative:margin;mso-position-vertical-relative:margin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">
          <v:imagedata r:id="rId1" o:title=""/>
          <o:lock v:ext="edit" aspectratio="f"/>
          <w10:wrap type="topAndBottom" anchorx="margin" anchory="margin"/>
        </v:shape>
      </w:pict>
    </w:r>
    <w:r>
      <w:rPr>
        <w:i/>
        <w:sz w:val="20"/>
        <w:szCs w:val="20"/>
      </w:rPr>
      <w:t>Borrador de programa</w:t>
    </w:r>
  </w:p>
  <w:p w:rsidR="004E7CD2" w:rsidRDefault="004E7CD2" w:rsidP="004C47AB">
    <w:pPr>
      <w:pStyle w:val="Header"/>
      <w:jc w:val="right"/>
      <w:rPr>
        <w:i/>
        <w:sz w:val="20"/>
        <w:szCs w:val="20"/>
      </w:rPr>
    </w:pPr>
  </w:p>
  <w:p w:rsidR="004E7CD2" w:rsidRDefault="004E7CD2" w:rsidP="004C47AB">
    <w:pPr>
      <w:pStyle w:val="Header"/>
      <w:jc w:val="right"/>
      <w:rPr>
        <w:i/>
        <w:sz w:val="20"/>
        <w:szCs w:val="20"/>
      </w:rPr>
    </w:pPr>
  </w:p>
  <w:p w:rsidR="004E7CD2" w:rsidRDefault="004E7CD2" w:rsidP="004C47AB">
    <w:pPr>
      <w:pStyle w:val="Header"/>
      <w:jc w:val="right"/>
      <w:rPr>
        <w:i/>
        <w:sz w:val="20"/>
        <w:szCs w:val="20"/>
      </w:rPr>
    </w:pPr>
  </w:p>
  <w:p w:rsidR="004E7CD2" w:rsidRPr="004C47AB" w:rsidRDefault="004E7CD2" w:rsidP="004C47AB">
    <w:pPr>
      <w:pStyle w:val="Header"/>
      <w:jc w:val="right"/>
      <w:rPr>
        <w:i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E5886"/>
    <w:multiLevelType w:val="hybridMultilevel"/>
    <w:tmpl w:val="BDD0510E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C54096"/>
    <w:multiLevelType w:val="hybridMultilevel"/>
    <w:tmpl w:val="32540C2A"/>
    <w:lvl w:ilvl="0" w:tplc="A998B5DC">
      <w:numFmt w:val="bullet"/>
      <w:lvlText w:val="-"/>
      <w:lvlJc w:val="left"/>
      <w:pPr>
        <w:ind w:left="360" w:hanging="360"/>
      </w:pPr>
      <w:rPr>
        <w:rFonts w:ascii="Cambria" w:eastAsia="MS Minngs" w:hAnsi="Cambria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063573B"/>
    <w:multiLevelType w:val="hybridMultilevel"/>
    <w:tmpl w:val="56DEEAFE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FD7DDE"/>
    <w:multiLevelType w:val="hybridMultilevel"/>
    <w:tmpl w:val="E52A39D4"/>
    <w:lvl w:ilvl="0" w:tplc="97643FE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5644C3A"/>
    <w:multiLevelType w:val="hybridMultilevel"/>
    <w:tmpl w:val="337C6344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17AA6"/>
    <w:multiLevelType w:val="hybridMultilevel"/>
    <w:tmpl w:val="20CEF1A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FF2161"/>
    <w:multiLevelType w:val="hybridMultilevel"/>
    <w:tmpl w:val="71B6B938"/>
    <w:lvl w:ilvl="0" w:tplc="A998B5DC">
      <w:numFmt w:val="bullet"/>
      <w:lvlText w:val="-"/>
      <w:lvlJc w:val="left"/>
      <w:pPr>
        <w:ind w:left="360" w:hanging="360"/>
      </w:pPr>
      <w:rPr>
        <w:rFonts w:ascii="Cambria" w:eastAsia="MS Minngs" w:hAnsi="Cambria" w:hint="default"/>
      </w:rPr>
    </w:lvl>
    <w:lvl w:ilvl="1" w:tplc="0C0A0003" w:tentative="1">
      <w:start w:val="1"/>
      <w:numFmt w:val="bullet"/>
      <w:lvlText w:val="o"/>
      <w:lvlJc w:val="left"/>
      <w:pPr>
        <w:ind w:left="7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4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9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6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5780" w:hanging="360"/>
      </w:pPr>
      <w:rPr>
        <w:rFonts w:ascii="Wingdings" w:hAnsi="Wingdings" w:hint="default"/>
      </w:rPr>
    </w:lvl>
  </w:abstractNum>
  <w:abstractNum w:abstractNumId="7">
    <w:nsid w:val="26607744"/>
    <w:multiLevelType w:val="hybridMultilevel"/>
    <w:tmpl w:val="90F69C0E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ECD187F"/>
    <w:multiLevelType w:val="hybridMultilevel"/>
    <w:tmpl w:val="B448E022"/>
    <w:lvl w:ilvl="0" w:tplc="63344BE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05031BB"/>
    <w:multiLevelType w:val="hybridMultilevel"/>
    <w:tmpl w:val="29B2ECF6"/>
    <w:lvl w:ilvl="0" w:tplc="42A2A1CA">
      <w:start w:val="1"/>
      <w:numFmt w:val="decimal"/>
      <w:lvlText w:val="%1."/>
      <w:lvlJc w:val="left"/>
      <w:pPr>
        <w:ind w:left="720" w:hanging="360"/>
      </w:pPr>
      <w:rPr>
        <w:rFonts w:cs="Times New Roman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3CE26F6"/>
    <w:multiLevelType w:val="hybridMultilevel"/>
    <w:tmpl w:val="E63AEE0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5F4952"/>
    <w:multiLevelType w:val="hybridMultilevel"/>
    <w:tmpl w:val="3306F05E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E464C0"/>
    <w:multiLevelType w:val="hybridMultilevel"/>
    <w:tmpl w:val="CBD07EB8"/>
    <w:lvl w:ilvl="0" w:tplc="97643F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5918B8"/>
    <w:multiLevelType w:val="hybridMultilevel"/>
    <w:tmpl w:val="118230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7A2344F"/>
    <w:multiLevelType w:val="hybridMultilevel"/>
    <w:tmpl w:val="0298CB58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F11E63"/>
    <w:multiLevelType w:val="hybridMultilevel"/>
    <w:tmpl w:val="C972B614"/>
    <w:lvl w:ilvl="0" w:tplc="A998B5DC">
      <w:numFmt w:val="bullet"/>
      <w:lvlText w:val="-"/>
      <w:lvlJc w:val="left"/>
      <w:pPr>
        <w:ind w:left="1060" w:hanging="360"/>
      </w:pPr>
      <w:rPr>
        <w:rFonts w:ascii="Cambria" w:eastAsia="MS Minngs" w:hAnsi="Cambri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124F91"/>
    <w:multiLevelType w:val="hybridMultilevel"/>
    <w:tmpl w:val="64E89EBC"/>
    <w:lvl w:ilvl="0" w:tplc="97643F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65EF48FB"/>
    <w:multiLevelType w:val="hybridMultilevel"/>
    <w:tmpl w:val="481606F6"/>
    <w:lvl w:ilvl="0" w:tplc="900C90E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B223462"/>
    <w:multiLevelType w:val="hybridMultilevel"/>
    <w:tmpl w:val="9AA2B5F4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E5C7E66"/>
    <w:multiLevelType w:val="hybridMultilevel"/>
    <w:tmpl w:val="E1368E14"/>
    <w:lvl w:ilvl="0" w:tplc="97643F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D8697A"/>
    <w:multiLevelType w:val="hybridMultilevel"/>
    <w:tmpl w:val="85ACBC2E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16"/>
  </w:num>
  <w:num w:numId="4">
    <w:abstractNumId w:val="18"/>
  </w:num>
  <w:num w:numId="5">
    <w:abstractNumId w:val="1"/>
  </w:num>
  <w:num w:numId="6">
    <w:abstractNumId w:val="15"/>
  </w:num>
  <w:num w:numId="7">
    <w:abstractNumId w:val="6"/>
  </w:num>
  <w:num w:numId="8">
    <w:abstractNumId w:val="20"/>
  </w:num>
  <w:num w:numId="9">
    <w:abstractNumId w:val="5"/>
  </w:num>
  <w:num w:numId="10">
    <w:abstractNumId w:val="12"/>
  </w:num>
  <w:num w:numId="11">
    <w:abstractNumId w:val="19"/>
  </w:num>
  <w:num w:numId="12">
    <w:abstractNumId w:val="13"/>
  </w:num>
  <w:num w:numId="13">
    <w:abstractNumId w:val="0"/>
  </w:num>
  <w:num w:numId="14">
    <w:abstractNumId w:val="17"/>
  </w:num>
  <w:num w:numId="15">
    <w:abstractNumId w:val="14"/>
  </w:num>
  <w:num w:numId="16">
    <w:abstractNumId w:val="3"/>
  </w:num>
  <w:num w:numId="17">
    <w:abstractNumId w:val="11"/>
  </w:num>
  <w:num w:numId="18">
    <w:abstractNumId w:val="2"/>
  </w:num>
  <w:num w:numId="19">
    <w:abstractNumId w:val="10"/>
  </w:num>
  <w:num w:numId="20">
    <w:abstractNumId w:val="4"/>
  </w:num>
  <w:num w:numId="2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4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58A5"/>
    <w:rsid w:val="00003F8B"/>
    <w:rsid w:val="0001012C"/>
    <w:rsid w:val="00032BAF"/>
    <w:rsid w:val="0005410E"/>
    <w:rsid w:val="00066061"/>
    <w:rsid w:val="0007312B"/>
    <w:rsid w:val="00077ABD"/>
    <w:rsid w:val="000838BF"/>
    <w:rsid w:val="0009038C"/>
    <w:rsid w:val="000973BD"/>
    <w:rsid w:val="000D417A"/>
    <w:rsid w:val="000E352A"/>
    <w:rsid w:val="000E58A5"/>
    <w:rsid w:val="000E5AFE"/>
    <w:rsid w:val="000F19D3"/>
    <w:rsid w:val="00100F85"/>
    <w:rsid w:val="0010489C"/>
    <w:rsid w:val="00110285"/>
    <w:rsid w:val="00112859"/>
    <w:rsid w:val="001147AA"/>
    <w:rsid w:val="00121BB2"/>
    <w:rsid w:val="00144196"/>
    <w:rsid w:val="00147E20"/>
    <w:rsid w:val="0016550C"/>
    <w:rsid w:val="00170D26"/>
    <w:rsid w:val="0017371C"/>
    <w:rsid w:val="0019173D"/>
    <w:rsid w:val="00195BAD"/>
    <w:rsid w:val="0019696F"/>
    <w:rsid w:val="00196A9E"/>
    <w:rsid w:val="001B644E"/>
    <w:rsid w:val="001D3190"/>
    <w:rsid w:val="001E220A"/>
    <w:rsid w:val="001E3DB9"/>
    <w:rsid w:val="001E6C80"/>
    <w:rsid w:val="001F0EF0"/>
    <w:rsid w:val="001F1907"/>
    <w:rsid w:val="001F5F03"/>
    <w:rsid w:val="001F670E"/>
    <w:rsid w:val="00224486"/>
    <w:rsid w:val="002249F5"/>
    <w:rsid w:val="00230877"/>
    <w:rsid w:val="00244238"/>
    <w:rsid w:val="0024610C"/>
    <w:rsid w:val="0025126B"/>
    <w:rsid w:val="00274CE7"/>
    <w:rsid w:val="002D6F0E"/>
    <w:rsid w:val="002E2542"/>
    <w:rsid w:val="00300836"/>
    <w:rsid w:val="00313428"/>
    <w:rsid w:val="00323401"/>
    <w:rsid w:val="00325715"/>
    <w:rsid w:val="0033191D"/>
    <w:rsid w:val="0033505B"/>
    <w:rsid w:val="0035258C"/>
    <w:rsid w:val="0037589D"/>
    <w:rsid w:val="0038474A"/>
    <w:rsid w:val="003902AA"/>
    <w:rsid w:val="00397DCB"/>
    <w:rsid w:val="003A3502"/>
    <w:rsid w:val="003A7AD8"/>
    <w:rsid w:val="003B0536"/>
    <w:rsid w:val="003D1A70"/>
    <w:rsid w:val="003F01BF"/>
    <w:rsid w:val="003F6FF2"/>
    <w:rsid w:val="004058CC"/>
    <w:rsid w:val="0041382C"/>
    <w:rsid w:val="0042014A"/>
    <w:rsid w:val="00432E96"/>
    <w:rsid w:val="0043460F"/>
    <w:rsid w:val="0046651B"/>
    <w:rsid w:val="00490FB4"/>
    <w:rsid w:val="004A7F8E"/>
    <w:rsid w:val="004C2826"/>
    <w:rsid w:val="004C37F3"/>
    <w:rsid w:val="004C47AB"/>
    <w:rsid w:val="004D47A3"/>
    <w:rsid w:val="004E156D"/>
    <w:rsid w:val="004E7CD2"/>
    <w:rsid w:val="004F5996"/>
    <w:rsid w:val="004F6347"/>
    <w:rsid w:val="00510A41"/>
    <w:rsid w:val="00517F39"/>
    <w:rsid w:val="00522CE8"/>
    <w:rsid w:val="005346F1"/>
    <w:rsid w:val="005428F2"/>
    <w:rsid w:val="005610EE"/>
    <w:rsid w:val="00561827"/>
    <w:rsid w:val="00561E6D"/>
    <w:rsid w:val="00564990"/>
    <w:rsid w:val="0058556F"/>
    <w:rsid w:val="005E6E96"/>
    <w:rsid w:val="005F3E00"/>
    <w:rsid w:val="00622D02"/>
    <w:rsid w:val="0062305D"/>
    <w:rsid w:val="00624B55"/>
    <w:rsid w:val="006434EC"/>
    <w:rsid w:val="006439A6"/>
    <w:rsid w:val="00663486"/>
    <w:rsid w:val="00671A0C"/>
    <w:rsid w:val="00675A6B"/>
    <w:rsid w:val="00687434"/>
    <w:rsid w:val="00694014"/>
    <w:rsid w:val="006B4E5E"/>
    <w:rsid w:val="006B61B9"/>
    <w:rsid w:val="006D4882"/>
    <w:rsid w:val="006E2776"/>
    <w:rsid w:val="006E6745"/>
    <w:rsid w:val="006F245E"/>
    <w:rsid w:val="006F4DB8"/>
    <w:rsid w:val="00726A47"/>
    <w:rsid w:val="00733510"/>
    <w:rsid w:val="007541ED"/>
    <w:rsid w:val="007711A9"/>
    <w:rsid w:val="007915FB"/>
    <w:rsid w:val="007A66FA"/>
    <w:rsid w:val="007D3460"/>
    <w:rsid w:val="00801060"/>
    <w:rsid w:val="008139D2"/>
    <w:rsid w:val="00822369"/>
    <w:rsid w:val="0082478B"/>
    <w:rsid w:val="00826673"/>
    <w:rsid w:val="008428BA"/>
    <w:rsid w:val="0084665E"/>
    <w:rsid w:val="00863AF3"/>
    <w:rsid w:val="0086555C"/>
    <w:rsid w:val="00867A27"/>
    <w:rsid w:val="00872AD7"/>
    <w:rsid w:val="00881972"/>
    <w:rsid w:val="008835CA"/>
    <w:rsid w:val="00892060"/>
    <w:rsid w:val="00897898"/>
    <w:rsid w:val="008A0DF3"/>
    <w:rsid w:val="008A15BB"/>
    <w:rsid w:val="008A77C8"/>
    <w:rsid w:val="008B358B"/>
    <w:rsid w:val="008C1B31"/>
    <w:rsid w:val="008E284D"/>
    <w:rsid w:val="008E564B"/>
    <w:rsid w:val="008E73B8"/>
    <w:rsid w:val="00915BE6"/>
    <w:rsid w:val="00924323"/>
    <w:rsid w:val="009405DA"/>
    <w:rsid w:val="00941E66"/>
    <w:rsid w:val="00945795"/>
    <w:rsid w:val="009466D6"/>
    <w:rsid w:val="00950CB7"/>
    <w:rsid w:val="009515F3"/>
    <w:rsid w:val="00951D25"/>
    <w:rsid w:val="00963ADB"/>
    <w:rsid w:val="00974F97"/>
    <w:rsid w:val="00995CE3"/>
    <w:rsid w:val="009A5A53"/>
    <w:rsid w:val="009E1B63"/>
    <w:rsid w:val="009E6FD9"/>
    <w:rsid w:val="009F16C6"/>
    <w:rsid w:val="009F58F2"/>
    <w:rsid w:val="00A169E0"/>
    <w:rsid w:val="00A30902"/>
    <w:rsid w:val="00A32B53"/>
    <w:rsid w:val="00A378D8"/>
    <w:rsid w:val="00A401D9"/>
    <w:rsid w:val="00A52969"/>
    <w:rsid w:val="00A80088"/>
    <w:rsid w:val="00A8336A"/>
    <w:rsid w:val="00A84313"/>
    <w:rsid w:val="00A908F1"/>
    <w:rsid w:val="00A932E1"/>
    <w:rsid w:val="00AB38B9"/>
    <w:rsid w:val="00AB7005"/>
    <w:rsid w:val="00AC1BD9"/>
    <w:rsid w:val="00AC3A57"/>
    <w:rsid w:val="00AE4604"/>
    <w:rsid w:val="00AE7DE1"/>
    <w:rsid w:val="00AF0A83"/>
    <w:rsid w:val="00AF275A"/>
    <w:rsid w:val="00B00694"/>
    <w:rsid w:val="00B06B67"/>
    <w:rsid w:val="00B1014B"/>
    <w:rsid w:val="00B205DB"/>
    <w:rsid w:val="00B57B9C"/>
    <w:rsid w:val="00B76E0C"/>
    <w:rsid w:val="00B86B3A"/>
    <w:rsid w:val="00BB1223"/>
    <w:rsid w:val="00BC3C56"/>
    <w:rsid w:val="00BD0D20"/>
    <w:rsid w:val="00BD3F66"/>
    <w:rsid w:val="00BD4EEC"/>
    <w:rsid w:val="00BF5638"/>
    <w:rsid w:val="00BF6F09"/>
    <w:rsid w:val="00C112B2"/>
    <w:rsid w:val="00C113C9"/>
    <w:rsid w:val="00C44C9D"/>
    <w:rsid w:val="00C57695"/>
    <w:rsid w:val="00C57EE0"/>
    <w:rsid w:val="00C67BAF"/>
    <w:rsid w:val="00C707EF"/>
    <w:rsid w:val="00C74D6C"/>
    <w:rsid w:val="00C7521D"/>
    <w:rsid w:val="00C845B1"/>
    <w:rsid w:val="00C85AF7"/>
    <w:rsid w:val="00CA2847"/>
    <w:rsid w:val="00CA404C"/>
    <w:rsid w:val="00CD01B7"/>
    <w:rsid w:val="00CE2877"/>
    <w:rsid w:val="00CF3EE3"/>
    <w:rsid w:val="00D1631A"/>
    <w:rsid w:val="00D312C9"/>
    <w:rsid w:val="00D31344"/>
    <w:rsid w:val="00D4094E"/>
    <w:rsid w:val="00D43889"/>
    <w:rsid w:val="00D43FCB"/>
    <w:rsid w:val="00D7645A"/>
    <w:rsid w:val="00D977F0"/>
    <w:rsid w:val="00DC4D68"/>
    <w:rsid w:val="00DE25F4"/>
    <w:rsid w:val="00DE31D7"/>
    <w:rsid w:val="00DF375A"/>
    <w:rsid w:val="00E12B94"/>
    <w:rsid w:val="00E41803"/>
    <w:rsid w:val="00E44264"/>
    <w:rsid w:val="00E448CB"/>
    <w:rsid w:val="00E453C4"/>
    <w:rsid w:val="00E54630"/>
    <w:rsid w:val="00E63B04"/>
    <w:rsid w:val="00E70F68"/>
    <w:rsid w:val="00E71E7C"/>
    <w:rsid w:val="00E96735"/>
    <w:rsid w:val="00EA5615"/>
    <w:rsid w:val="00EB438A"/>
    <w:rsid w:val="00EB43F0"/>
    <w:rsid w:val="00EB7C52"/>
    <w:rsid w:val="00EB7F72"/>
    <w:rsid w:val="00EC149F"/>
    <w:rsid w:val="00EC4492"/>
    <w:rsid w:val="00ED509D"/>
    <w:rsid w:val="00ED7762"/>
    <w:rsid w:val="00EE5F93"/>
    <w:rsid w:val="00EF722D"/>
    <w:rsid w:val="00F17CF3"/>
    <w:rsid w:val="00F21B22"/>
    <w:rsid w:val="00F41E62"/>
    <w:rsid w:val="00F5279A"/>
    <w:rsid w:val="00F5514E"/>
    <w:rsid w:val="00F84D28"/>
    <w:rsid w:val="00FA2B8D"/>
    <w:rsid w:val="00FB4F60"/>
    <w:rsid w:val="00FD406F"/>
    <w:rsid w:val="00FF7B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ngs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2969"/>
    <w:rPr>
      <w:sz w:val="24"/>
      <w:szCs w:val="24"/>
      <w:lang w:val="es-ES_tradnl" w:eastAsia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E58A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432E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2E9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C47A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C47AB"/>
    <w:rPr>
      <w:rFonts w:cs="Times New Roman"/>
    </w:rPr>
  </w:style>
  <w:style w:type="paragraph" w:styleId="Footer">
    <w:name w:val="footer"/>
    <w:basedOn w:val="Normal"/>
    <w:link w:val="FooterChar"/>
    <w:uiPriority w:val="99"/>
    <w:rsid w:val="004C47AB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C47A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35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4</Pages>
  <Words>1014</Words>
  <Characters>5780</Characters>
  <Application>Microsoft Office Outlook</Application>
  <DocSecurity>0</DocSecurity>
  <Lines>0</Lines>
  <Paragraphs>0</Paragraphs>
  <ScaleCrop>false</ScaleCrop>
  <Company>Universidad de Murcia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IV CONGRESO INTERNACIONAL</dc:title>
  <dc:subject/>
  <dc:creator>Germán M. Teruel Lozano</dc:creator>
  <cp:keywords/>
  <dc:description/>
  <cp:lastModifiedBy>winpc4</cp:lastModifiedBy>
  <cp:revision>2</cp:revision>
  <cp:lastPrinted>2018-09-10T09:05:00Z</cp:lastPrinted>
  <dcterms:created xsi:type="dcterms:W3CDTF">2018-11-26T14:46:00Z</dcterms:created>
  <dcterms:modified xsi:type="dcterms:W3CDTF">2018-11-26T14:46:00Z</dcterms:modified>
</cp:coreProperties>
</file>